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E39C8" w14:textId="77777777" w:rsidR="009175FD" w:rsidRDefault="009175FD" w:rsidP="009175FD">
      <w:pPr>
        <w:jc w:val="center"/>
        <w:rPr>
          <w:b/>
          <w:bCs/>
          <w:sz w:val="28"/>
          <w:szCs w:val="28"/>
        </w:rPr>
      </w:pPr>
    </w:p>
    <w:p w14:paraId="30782F5C" w14:textId="77777777" w:rsidR="009175FD" w:rsidRDefault="009175FD" w:rsidP="009175FD">
      <w:pPr>
        <w:jc w:val="center"/>
        <w:rPr>
          <w:b/>
          <w:bCs/>
          <w:sz w:val="28"/>
          <w:szCs w:val="28"/>
        </w:rPr>
      </w:pPr>
    </w:p>
    <w:p w14:paraId="737C046E" w14:textId="77777777" w:rsidR="00BA4C12" w:rsidRPr="00BA4C12" w:rsidRDefault="009175FD" w:rsidP="009175FD">
      <w:pPr>
        <w:jc w:val="center"/>
        <w:rPr>
          <w:b/>
          <w:bCs/>
          <w:sz w:val="36"/>
          <w:szCs w:val="36"/>
        </w:rPr>
      </w:pPr>
      <w:r w:rsidRPr="00BA4C12">
        <w:rPr>
          <w:b/>
          <w:bCs/>
          <w:sz w:val="36"/>
          <w:szCs w:val="36"/>
        </w:rPr>
        <w:t xml:space="preserve">Kérelem </w:t>
      </w:r>
    </w:p>
    <w:p w14:paraId="030E5FB9" w14:textId="3CC883FB" w:rsidR="009175FD" w:rsidRDefault="009175FD" w:rsidP="009175FD">
      <w:pPr>
        <w:jc w:val="center"/>
        <w:rPr>
          <w:b/>
          <w:bCs/>
          <w:sz w:val="28"/>
          <w:szCs w:val="28"/>
        </w:rPr>
      </w:pPr>
      <w:r w:rsidRPr="009175FD">
        <w:rPr>
          <w:b/>
          <w:bCs/>
          <w:sz w:val="28"/>
          <w:szCs w:val="28"/>
        </w:rPr>
        <w:t>a Magyar Olimpiai és Sportmúzeum irat- és fotóanyagának felhasználásához</w:t>
      </w:r>
      <w:r w:rsidR="006A0F31">
        <w:rPr>
          <w:b/>
          <w:bCs/>
          <w:sz w:val="28"/>
          <w:szCs w:val="28"/>
        </w:rPr>
        <w:t>*</w:t>
      </w:r>
    </w:p>
    <w:p w14:paraId="3E2C065F" w14:textId="77777777" w:rsidR="009175FD" w:rsidRPr="009175FD" w:rsidRDefault="009175FD" w:rsidP="009175FD">
      <w:pPr>
        <w:jc w:val="center"/>
        <w:rPr>
          <w:b/>
          <w:bCs/>
          <w:sz w:val="28"/>
          <w:szCs w:val="28"/>
        </w:rPr>
      </w:pPr>
    </w:p>
    <w:p w14:paraId="597AEEB5" w14:textId="77777777" w:rsidR="009175FD" w:rsidRDefault="009175FD" w:rsidP="009175FD"/>
    <w:p w14:paraId="377E8672" w14:textId="383D5E0E" w:rsidR="009175FD" w:rsidRDefault="009175FD" w:rsidP="009175FD">
      <w:pPr>
        <w:spacing w:after="160" w:line="278" w:lineRule="auto"/>
        <w:rPr>
          <w:b/>
          <w:bCs/>
        </w:rPr>
      </w:pPr>
      <w:r>
        <w:rPr>
          <w:b/>
          <w:bCs/>
        </w:rPr>
        <w:t>A</w:t>
      </w:r>
      <w:r w:rsidRPr="009175FD">
        <w:rPr>
          <w:b/>
          <w:bCs/>
        </w:rPr>
        <w:t xml:space="preserve"> kiválasztott</w:t>
      </w:r>
      <w:r w:rsidRPr="00D56576">
        <w:t xml:space="preserve"> </w:t>
      </w:r>
      <w:r w:rsidRPr="009175FD">
        <w:rPr>
          <w:b/>
          <w:bCs/>
        </w:rPr>
        <w:t>fotó, irat, kézirat, terv, térkép, műtárgy megnevezése:</w:t>
      </w:r>
    </w:p>
    <w:p w14:paraId="5BACE1EE" w14:textId="77777777" w:rsidR="006A0F31" w:rsidRPr="009175FD" w:rsidRDefault="006A0F31" w:rsidP="009175FD">
      <w:pPr>
        <w:spacing w:after="160" w:line="278" w:lineRule="auto"/>
        <w:rPr>
          <w:b/>
          <w:bCs/>
        </w:rPr>
      </w:pPr>
    </w:p>
    <w:p w14:paraId="3AA407AE" w14:textId="76DAAA4F" w:rsidR="009175FD" w:rsidRPr="009175FD" w:rsidRDefault="009175FD" w:rsidP="009175FD">
      <w:pPr>
        <w:spacing w:after="160" w:line="278" w:lineRule="auto"/>
        <w:rPr>
          <w:b/>
          <w:bCs/>
        </w:rPr>
      </w:pPr>
      <w:r>
        <w:rPr>
          <w:b/>
          <w:bCs/>
        </w:rPr>
        <w:t>A</w:t>
      </w:r>
      <w:r w:rsidRPr="009175FD">
        <w:rPr>
          <w:b/>
          <w:bCs/>
        </w:rPr>
        <w:t xml:space="preserve"> felvétel készítője:</w:t>
      </w:r>
    </w:p>
    <w:p w14:paraId="41C7725B" w14:textId="0217F21F" w:rsidR="009175FD" w:rsidRPr="009175FD" w:rsidRDefault="009175FD" w:rsidP="009175FD">
      <w:pPr>
        <w:spacing w:after="160" w:line="278" w:lineRule="auto"/>
        <w:rPr>
          <w:b/>
          <w:bCs/>
        </w:rPr>
      </w:pPr>
      <w:r>
        <w:rPr>
          <w:b/>
          <w:bCs/>
        </w:rPr>
        <w:t>A</w:t>
      </w:r>
      <w:r w:rsidRPr="009175FD">
        <w:rPr>
          <w:b/>
          <w:bCs/>
        </w:rPr>
        <w:t xml:space="preserve"> másolat felhasználásának célja:</w:t>
      </w:r>
    </w:p>
    <w:p w14:paraId="1B7AE63A" w14:textId="04A66B7B" w:rsidR="009175FD" w:rsidRPr="009175FD" w:rsidRDefault="009175FD" w:rsidP="009175FD">
      <w:pPr>
        <w:spacing w:after="160" w:line="278" w:lineRule="auto"/>
        <w:rPr>
          <w:b/>
          <w:bCs/>
        </w:rPr>
      </w:pPr>
      <w:r>
        <w:rPr>
          <w:b/>
          <w:bCs/>
        </w:rPr>
        <w:t>A</w:t>
      </w:r>
      <w:r w:rsidRPr="009175FD">
        <w:rPr>
          <w:b/>
          <w:bCs/>
        </w:rPr>
        <w:t xml:space="preserve"> másolat felhasználásának helye:</w:t>
      </w:r>
    </w:p>
    <w:p w14:paraId="54DEF864" w14:textId="0CFD7FCE" w:rsidR="009175FD" w:rsidRPr="006A0F31" w:rsidRDefault="006A0F31" w:rsidP="006A0F31">
      <w:pPr>
        <w:spacing w:after="160" w:line="278" w:lineRule="auto"/>
        <w:rPr>
          <w:b/>
          <w:bCs/>
        </w:rPr>
      </w:pPr>
      <w:r>
        <w:rPr>
          <w:b/>
          <w:bCs/>
        </w:rPr>
        <w:t>A</w:t>
      </w:r>
      <w:r w:rsidR="00BA4C12">
        <w:rPr>
          <w:b/>
          <w:bCs/>
        </w:rPr>
        <w:t xml:space="preserve"> megjelenő</w:t>
      </w:r>
      <w:r w:rsidR="009175FD" w:rsidRPr="006A0F31">
        <w:rPr>
          <w:b/>
          <w:bCs/>
        </w:rPr>
        <w:t xml:space="preserve"> publikáció pontos címe:</w:t>
      </w:r>
    </w:p>
    <w:p w14:paraId="08EBEC73" w14:textId="4AD6E948" w:rsidR="009175FD" w:rsidRPr="006A0F31" w:rsidRDefault="006A0F31" w:rsidP="006A0F31">
      <w:pPr>
        <w:spacing w:after="160" w:line="278" w:lineRule="auto"/>
        <w:rPr>
          <w:b/>
          <w:bCs/>
        </w:rPr>
      </w:pPr>
      <w:r>
        <w:rPr>
          <w:b/>
          <w:bCs/>
        </w:rPr>
        <w:t>A</w:t>
      </w:r>
      <w:r w:rsidR="009175FD" w:rsidRPr="006A0F31">
        <w:rPr>
          <w:b/>
          <w:bCs/>
        </w:rPr>
        <w:t xml:space="preserve"> publikáció jellege:</w:t>
      </w:r>
    </w:p>
    <w:p w14:paraId="5DDA9C44" w14:textId="78F65DC8" w:rsidR="009175FD" w:rsidRPr="006A0F31" w:rsidRDefault="006A0F31" w:rsidP="006A0F31">
      <w:pPr>
        <w:spacing w:after="160" w:line="278" w:lineRule="auto"/>
        <w:rPr>
          <w:b/>
          <w:bCs/>
        </w:rPr>
      </w:pPr>
      <w:r>
        <w:rPr>
          <w:b/>
          <w:bCs/>
        </w:rPr>
        <w:t>A</w:t>
      </w:r>
      <w:r w:rsidR="009175FD" w:rsidRPr="006A0F31">
        <w:rPr>
          <w:b/>
          <w:bCs/>
        </w:rPr>
        <w:t xml:space="preserve"> kiadvány példányszáma:</w:t>
      </w:r>
    </w:p>
    <w:p w14:paraId="26A9C827" w14:textId="0F5E4D77" w:rsidR="009175FD" w:rsidRPr="006A0F31" w:rsidRDefault="006A0F31" w:rsidP="006A0F31">
      <w:pPr>
        <w:spacing w:after="160" w:line="278" w:lineRule="auto"/>
        <w:rPr>
          <w:b/>
          <w:bCs/>
        </w:rPr>
      </w:pPr>
      <w:r>
        <w:rPr>
          <w:b/>
          <w:bCs/>
        </w:rPr>
        <w:t>A</w:t>
      </w:r>
      <w:r w:rsidR="009175FD" w:rsidRPr="006A0F31">
        <w:rPr>
          <w:b/>
          <w:bCs/>
        </w:rPr>
        <w:t xml:space="preserve"> dokumentumok megjelenése a publikáción belül (borítón, hátlapon stb.)</w:t>
      </w:r>
      <w:r w:rsidR="00BA4C12">
        <w:rPr>
          <w:b/>
          <w:bCs/>
        </w:rPr>
        <w:t>:</w:t>
      </w:r>
    </w:p>
    <w:p w14:paraId="5A7045C6" w14:textId="77777777" w:rsidR="009175FD" w:rsidRPr="006A0F31" w:rsidRDefault="009175FD" w:rsidP="006A0F31">
      <w:pPr>
        <w:spacing w:after="160" w:line="278" w:lineRule="auto"/>
        <w:rPr>
          <w:b/>
          <w:bCs/>
        </w:rPr>
      </w:pPr>
      <w:r w:rsidRPr="006A0F31">
        <w:rPr>
          <w:b/>
          <w:bCs/>
        </w:rPr>
        <w:t>A reprodukcióhoz kapcsolódóan kérjük megadni az őrzési helyet:</w:t>
      </w:r>
    </w:p>
    <w:p w14:paraId="60EEC21E" w14:textId="77777777" w:rsidR="006A0F31" w:rsidRDefault="006A0F31" w:rsidP="006A0F31">
      <w:pPr>
        <w:spacing w:after="160" w:line="278" w:lineRule="auto"/>
        <w:rPr>
          <w:b/>
          <w:bCs/>
        </w:rPr>
      </w:pPr>
    </w:p>
    <w:p w14:paraId="2DB903F7" w14:textId="260D821B" w:rsidR="009175FD" w:rsidRPr="006A0F31" w:rsidRDefault="006A0F31" w:rsidP="006A0F31">
      <w:pPr>
        <w:spacing w:after="160" w:line="278" w:lineRule="auto"/>
        <w:rPr>
          <w:b/>
          <w:bCs/>
        </w:rPr>
      </w:pPr>
      <w:r>
        <w:rPr>
          <w:b/>
          <w:bCs/>
        </w:rPr>
        <w:t>A</w:t>
      </w:r>
      <w:r w:rsidR="009175FD" w:rsidRPr="006A0F31">
        <w:rPr>
          <w:b/>
          <w:bCs/>
        </w:rPr>
        <w:t xml:space="preserve"> felhasználó személy vagy cég neve:</w:t>
      </w:r>
    </w:p>
    <w:p w14:paraId="2DD9F6E5" w14:textId="77777777" w:rsidR="009175FD" w:rsidRPr="006A0F31" w:rsidRDefault="009175FD" w:rsidP="006A0F31">
      <w:pPr>
        <w:spacing w:after="160" w:line="278" w:lineRule="auto"/>
        <w:rPr>
          <w:b/>
          <w:bCs/>
        </w:rPr>
      </w:pPr>
      <w:r w:rsidRPr="006A0F31">
        <w:rPr>
          <w:b/>
          <w:bCs/>
        </w:rPr>
        <w:t>címe:</w:t>
      </w:r>
    </w:p>
    <w:p w14:paraId="1DE172B4" w14:textId="77777777" w:rsidR="009175FD" w:rsidRPr="006A0F31" w:rsidRDefault="009175FD" w:rsidP="006A0F31">
      <w:pPr>
        <w:spacing w:after="160" w:line="278" w:lineRule="auto"/>
        <w:rPr>
          <w:b/>
          <w:bCs/>
        </w:rPr>
      </w:pPr>
      <w:r w:rsidRPr="006A0F31">
        <w:rPr>
          <w:b/>
          <w:bCs/>
        </w:rPr>
        <w:t>adószáma:</w:t>
      </w:r>
    </w:p>
    <w:p w14:paraId="6CFA301D" w14:textId="77777777" w:rsidR="009175FD" w:rsidRPr="006A0F31" w:rsidRDefault="009175FD" w:rsidP="006A0F31">
      <w:pPr>
        <w:spacing w:after="160" w:line="278" w:lineRule="auto"/>
        <w:rPr>
          <w:b/>
          <w:bCs/>
        </w:rPr>
      </w:pPr>
      <w:r w:rsidRPr="006A0F31">
        <w:rPr>
          <w:b/>
          <w:bCs/>
        </w:rPr>
        <w:t>cégjegyzékszáma:</w:t>
      </w:r>
    </w:p>
    <w:p w14:paraId="5514C8BD" w14:textId="77777777" w:rsidR="009175FD" w:rsidRPr="006A0F31" w:rsidRDefault="009175FD" w:rsidP="006A0F31">
      <w:pPr>
        <w:spacing w:after="160" w:line="278" w:lineRule="auto"/>
        <w:rPr>
          <w:b/>
          <w:bCs/>
        </w:rPr>
      </w:pPr>
      <w:r w:rsidRPr="006A0F31">
        <w:rPr>
          <w:b/>
          <w:bCs/>
        </w:rPr>
        <w:t>elérhetősége:</w:t>
      </w:r>
    </w:p>
    <w:p w14:paraId="1965CC69" w14:textId="77777777" w:rsidR="009175FD" w:rsidRDefault="009175FD" w:rsidP="009175FD"/>
    <w:p w14:paraId="715F9223" w14:textId="6951A01B" w:rsidR="009175FD" w:rsidRPr="00BA4C12" w:rsidRDefault="006A0F31" w:rsidP="009175FD">
      <w:pPr>
        <w:rPr>
          <w:b/>
          <w:bCs/>
        </w:rPr>
      </w:pPr>
      <w:r>
        <w:t>A</w:t>
      </w:r>
      <w:r w:rsidR="00BA4C12">
        <w:t xml:space="preserve"> kitöltött</w:t>
      </w:r>
      <w:r>
        <w:t xml:space="preserve"> </w:t>
      </w:r>
      <w:r w:rsidR="00BA4C12">
        <w:t>adatlapot</w:t>
      </w:r>
      <w:r>
        <w:t xml:space="preserve"> az alábbi </w:t>
      </w:r>
      <w:r w:rsidR="00BA4C12">
        <w:t xml:space="preserve">email </w:t>
      </w:r>
      <w:r>
        <w:t>címre kérjük benyújtani:</w:t>
      </w:r>
      <w:r w:rsidR="00BA4C12">
        <w:t xml:space="preserve"> </w:t>
      </w:r>
      <w:r w:rsidR="00BA4C12" w:rsidRPr="00BA4C12">
        <w:rPr>
          <w:b/>
          <w:bCs/>
        </w:rPr>
        <w:t>info@sportmuzeum.hu</w:t>
      </w:r>
    </w:p>
    <w:p w14:paraId="0D6101C6" w14:textId="77777777" w:rsidR="006A0F31" w:rsidRDefault="006A0F31" w:rsidP="009175FD"/>
    <w:p w14:paraId="7739EC0D" w14:textId="77777777" w:rsidR="006A0F31" w:rsidRDefault="006A0F31" w:rsidP="009175FD"/>
    <w:p w14:paraId="19CADCA9" w14:textId="77777777" w:rsidR="006A0F31" w:rsidRDefault="006A0F31" w:rsidP="009175FD"/>
    <w:p w14:paraId="026A9832" w14:textId="77777777" w:rsidR="00BA4C12" w:rsidRDefault="00BA4C12" w:rsidP="009175FD"/>
    <w:p w14:paraId="7223194F" w14:textId="77777777" w:rsidR="00BA4C12" w:rsidRDefault="00BA4C12" w:rsidP="009175FD"/>
    <w:p w14:paraId="640206B7" w14:textId="77777777" w:rsidR="00BA4C12" w:rsidRDefault="00BA4C12" w:rsidP="009175FD"/>
    <w:p w14:paraId="591E4F4A" w14:textId="41C9CFF2" w:rsidR="009175FD" w:rsidRPr="00BA4C12" w:rsidRDefault="006A0F31" w:rsidP="009175FD">
      <w:pPr>
        <w:rPr>
          <w:i/>
          <w:iCs/>
        </w:rPr>
      </w:pPr>
      <w:r w:rsidRPr="00BA4C12">
        <w:rPr>
          <w:i/>
          <w:iCs/>
        </w:rPr>
        <w:t>*</w:t>
      </w:r>
      <w:r w:rsidR="009175FD" w:rsidRPr="00BA4C12">
        <w:rPr>
          <w:i/>
          <w:iCs/>
        </w:rPr>
        <w:t>A kérelem alapján az NSÜ megállapítja a közlési díjat.</w:t>
      </w:r>
    </w:p>
    <w:p w14:paraId="7AD4BF5E" w14:textId="77777777" w:rsidR="009175FD" w:rsidRPr="00BA4C12" w:rsidRDefault="009175FD" w:rsidP="009175FD">
      <w:pPr>
        <w:rPr>
          <w:i/>
          <w:iCs/>
        </w:rPr>
      </w:pPr>
      <w:r w:rsidRPr="00BA4C12">
        <w:rPr>
          <w:i/>
          <w:iCs/>
        </w:rPr>
        <w:t>A felhasználási engedély kizárólag a megadott célra szól.</w:t>
      </w:r>
    </w:p>
    <w:p w14:paraId="4F0CD385" w14:textId="7B782D82" w:rsidR="00A15E72" w:rsidRPr="00BA4C12" w:rsidRDefault="009175FD" w:rsidP="00BA4C12">
      <w:pPr>
        <w:rPr>
          <w:i/>
          <w:iCs/>
        </w:rPr>
      </w:pPr>
      <w:r w:rsidRPr="00BA4C12">
        <w:rPr>
          <w:i/>
          <w:iCs/>
        </w:rPr>
        <w:t>Kiadványban történő felhasználás esetén az NSÜ 2 tiszteletpéldányt kér.</w:t>
      </w:r>
    </w:p>
    <w:sectPr w:rsidR="00A15E72" w:rsidRPr="00BA4C12" w:rsidSect="001F083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9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D4E2E6" w14:textId="77777777" w:rsidR="00A45E77" w:rsidRDefault="00A45E77" w:rsidP="0044776F">
      <w:r>
        <w:separator/>
      </w:r>
    </w:p>
  </w:endnote>
  <w:endnote w:type="continuationSeparator" w:id="0">
    <w:p w14:paraId="30C85C1A" w14:textId="77777777" w:rsidR="00A45E77" w:rsidRDefault="00A45E77" w:rsidP="0044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9B779" w14:textId="77777777" w:rsidR="00E340B2" w:rsidRDefault="00E340B2">
    <w:pPr>
      <w:pStyle w:val="llb"/>
      <w:jc w:val="center"/>
    </w:pPr>
  </w:p>
  <w:p w14:paraId="36108123" w14:textId="77777777" w:rsidR="00E340B2" w:rsidRDefault="00E340B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4742942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009F83F6" w14:textId="77777777" w:rsidR="001652A1" w:rsidRPr="001652A1" w:rsidRDefault="001652A1">
        <w:pPr>
          <w:pStyle w:val="llb"/>
          <w:jc w:val="right"/>
          <w:rPr>
            <w:rFonts w:ascii="Arial" w:hAnsi="Arial" w:cs="Arial"/>
            <w:sz w:val="20"/>
          </w:rPr>
        </w:pPr>
        <w:r w:rsidRPr="001652A1">
          <w:rPr>
            <w:rFonts w:ascii="Arial" w:hAnsi="Arial" w:cs="Arial"/>
            <w:sz w:val="20"/>
          </w:rPr>
          <w:fldChar w:fldCharType="begin"/>
        </w:r>
        <w:r w:rsidRPr="001652A1">
          <w:rPr>
            <w:rFonts w:ascii="Arial" w:hAnsi="Arial" w:cs="Arial"/>
            <w:sz w:val="20"/>
          </w:rPr>
          <w:instrText>PAGE   \* MERGEFORMAT</w:instrText>
        </w:r>
        <w:r w:rsidRPr="001652A1">
          <w:rPr>
            <w:rFonts w:ascii="Arial" w:hAnsi="Arial" w:cs="Arial"/>
            <w:sz w:val="20"/>
          </w:rPr>
          <w:fldChar w:fldCharType="separate"/>
        </w:r>
        <w:r w:rsidR="007F3660">
          <w:rPr>
            <w:rFonts w:ascii="Arial" w:hAnsi="Arial" w:cs="Arial"/>
            <w:noProof/>
            <w:sz w:val="20"/>
          </w:rPr>
          <w:t>2</w:t>
        </w:r>
        <w:r w:rsidRPr="001652A1">
          <w:rPr>
            <w:rFonts w:ascii="Arial" w:hAnsi="Arial" w:cs="Arial"/>
            <w:sz w:val="20"/>
          </w:rPr>
          <w:fldChar w:fldCharType="end"/>
        </w:r>
      </w:p>
    </w:sdtContent>
  </w:sdt>
  <w:p w14:paraId="02962992" w14:textId="77777777" w:rsidR="00573D9E" w:rsidRPr="001652A1" w:rsidRDefault="00573D9E">
    <w:pPr>
      <w:pStyle w:val="llb"/>
      <w:rPr>
        <w:rFonts w:ascii="Arial" w:hAnsi="Arial" w:cs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3709702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17C99E01" w14:textId="77777777" w:rsidR="001652A1" w:rsidRPr="001652A1" w:rsidRDefault="001652A1">
        <w:pPr>
          <w:pStyle w:val="llb"/>
          <w:jc w:val="right"/>
          <w:rPr>
            <w:rFonts w:ascii="Arial" w:hAnsi="Arial" w:cs="Arial"/>
            <w:sz w:val="20"/>
          </w:rPr>
        </w:pPr>
        <w:r w:rsidRPr="00E14BE0">
          <w:rPr>
            <w:rFonts w:ascii="Arial" w:hAnsi="Arial" w:cs="Arial"/>
            <w:noProof/>
            <w:sz w:val="20"/>
            <w:lang w:eastAsia="hu-HU"/>
          </w:rPr>
          <mc:AlternateContent>
            <mc:Choice Requires="wps">
              <w:drawing>
                <wp:anchor distT="45720" distB="45720" distL="114300" distR="114300" simplePos="0" relativeHeight="251662336" behindDoc="0" locked="0" layoutInCell="1" allowOverlap="1" wp14:anchorId="050BA4C6" wp14:editId="2ABCF1E9">
                  <wp:simplePos x="0" y="0"/>
                  <wp:positionH relativeFrom="margin">
                    <wp:posOffset>-57150</wp:posOffset>
                  </wp:positionH>
                  <wp:positionV relativeFrom="paragraph">
                    <wp:posOffset>-17780</wp:posOffset>
                  </wp:positionV>
                  <wp:extent cx="2609850" cy="1404620"/>
                  <wp:effectExtent l="0" t="0" r="0" b="1270"/>
                  <wp:wrapSquare wrapText="bothSides"/>
                  <wp:docPr id="217" name="Szövegdoboz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0985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99310B" w14:textId="77777777" w:rsidR="001652A1" w:rsidRPr="001F0832" w:rsidRDefault="001652A1" w:rsidP="001652A1">
                              <w:pPr>
                                <w:pStyle w:val="llb"/>
                                <w:rPr>
                                  <w:rFonts w:ascii="Arial" w:hAnsi="Arial" w:cs="Arial"/>
                                  <w:color w:val="767171" w:themeColor="background2" w:themeShade="80"/>
                                  <w:sz w:val="18"/>
                                </w:rPr>
                              </w:pPr>
                              <w:r w:rsidRPr="001F0832">
                                <w:rPr>
                                  <w:rFonts w:ascii="Arial" w:hAnsi="Arial" w:cs="Arial"/>
                                  <w:color w:val="767171" w:themeColor="background2" w:themeShade="80"/>
                                  <w:sz w:val="18"/>
                                </w:rPr>
                                <w:t>Fővárosi Törvényszék Cégbírósága</w:t>
                              </w:r>
                            </w:p>
                            <w:p w14:paraId="68FB2BB7" w14:textId="77777777" w:rsidR="001652A1" w:rsidRPr="001F0832" w:rsidRDefault="001652A1" w:rsidP="001652A1">
                              <w:pPr>
                                <w:rPr>
                                  <w:color w:val="767171" w:themeColor="background2" w:themeShade="80"/>
                                </w:rPr>
                              </w:pPr>
                              <w:r w:rsidRPr="001F0832">
                                <w:rPr>
                                  <w:rFonts w:ascii="Arial" w:hAnsi="Arial" w:cs="Arial"/>
                                  <w:color w:val="767171" w:themeColor="background2" w:themeShade="80"/>
                                  <w:sz w:val="18"/>
                                </w:rPr>
                                <w:t>Cg.01-10-141742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050BA4C6" id="_x0000_t202" coordsize="21600,21600" o:spt="202" path="m,l,21600r21600,l21600,xe">
                  <v:stroke joinstyle="miter"/>
                  <v:path gradientshapeok="t" o:connecttype="rect"/>
                </v:shapetype>
                <v:shape id="Szövegdoboz 2" o:spid="_x0000_s1026" type="#_x0000_t202" style="position:absolute;left:0;text-align:left;margin-left:-4.5pt;margin-top:-1.4pt;width:205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" stroked="f">
                  <v:textbox style="mso-fit-shape-to-text:t">
                    <w:txbxContent>
                      <w:p w14:paraId="2D99310B" w14:textId="77777777" w:rsidR="001652A1" w:rsidRPr="001F0832" w:rsidRDefault="001652A1" w:rsidP="001652A1">
                        <w:pPr>
                          <w:pStyle w:val="llb"/>
                          <w:rPr>
                            <w:rFonts w:ascii="Arial" w:hAnsi="Arial" w:cs="Arial"/>
                            <w:color w:val="767171" w:themeColor="background2" w:themeShade="80"/>
                            <w:sz w:val="18"/>
                          </w:rPr>
                        </w:pPr>
                        <w:r w:rsidRPr="001F0832">
                          <w:rPr>
                            <w:rFonts w:ascii="Arial" w:hAnsi="Arial" w:cs="Arial"/>
                            <w:color w:val="767171" w:themeColor="background2" w:themeShade="80"/>
                            <w:sz w:val="18"/>
                          </w:rPr>
                          <w:t>Fővárosi Törvényszék Cégbírósága</w:t>
                        </w:r>
                      </w:p>
                      <w:p w14:paraId="68FB2BB7" w14:textId="77777777" w:rsidR="001652A1" w:rsidRPr="001F0832" w:rsidRDefault="001652A1" w:rsidP="001652A1">
                        <w:pPr>
                          <w:rPr>
                            <w:color w:val="767171" w:themeColor="background2" w:themeShade="80"/>
                          </w:rPr>
                        </w:pPr>
                        <w:r w:rsidRPr="001F0832">
                          <w:rPr>
                            <w:rFonts w:ascii="Arial" w:hAnsi="Arial" w:cs="Arial"/>
                            <w:color w:val="767171" w:themeColor="background2" w:themeShade="80"/>
                            <w:sz w:val="18"/>
                          </w:rPr>
                          <w:t>Cg.01-10-141742</w:t>
                        </w:r>
                      </w:p>
                    </w:txbxContent>
                  </v:textbox>
                  <w10:wrap type="square" anchorx="margin"/>
                </v:shape>
              </w:pict>
            </mc:Fallback>
          </mc:AlternateContent>
        </w:r>
        <w:r w:rsidRPr="001652A1">
          <w:rPr>
            <w:rFonts w:ascii="Arial" w:hAnsi="Arial" w:cs="Arial"/>
            <w:sz w:val="20"/>
          </w:rPr>
          <w:fldChar w:fldCharType="begin"/>
        </w:r>
        <w:r w:rsidRPr="001652A1">
          <w:rPr>
            <w:rFonts w:ascii="Arial" w:hAnsi="Arial" w:cs="Arial"/>
            <w:sz w:val="20"/>
          </w:rPr>
          <w:instrText>PAGE   \* MERGEFORMAT</w:instrText>
        </w:r>
        <w:r w:rsidRPr="001652A1">
          <w:rPr>
            <w:rFonts w:ascii="Arial" w:hAnsi="Arial" w:cs="Arial"/>
            <w:sz w:val="20"/>
          </w:rPr>
          <w:fldChar w:fldCharType="separate"/>
        </w:r>
        <w:r w:rsidR="007F3660">
          <w:rPr>
            <w:rFonts w:ascii="Arial" w:hAnsi="Arial" w:cs="Arial"/>
            <w:noProof/>
            <w:sz w:val="20"/>
          </w:rPr>
          <w:t>1</w:t>
        </w:r>
        <w:r w:rsidRPr="001652A1">
          <w:rPr>
            <w:rFonts w:ascii="Arial" w:hAnsi="Arial" w:cs="Arial"/>
            <w:sz w:val="20"/>
          </w:rPr>
          <w:fldChar w:fldCharType="end"/>
        </w:r>
      </w:p>
    </w:sdtContent>
  </w:sdt>
  <w:p w14:paraId="2CBF5C3D" w14:textId="77777777" w:rsidR="00CF5D61" w:rsidRPr="001652A1" w:rsidRDefault="00CF5D61">
    <w:pPr>
      <w:pStyle w:val="llb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7A926" w14:textId="77777777" w:rsidR="00A45E77" w:rsidRDefault="00A45E77" w:rsidP="0044776F">
      <w:r>
        <w:separator/>
      </w:r>
    </w:p>
  </w:footnote>
  <w:footnote w:type="continuationSeparator" w:id="0">
    <w:p w14:paraId="1DD9C6F1" w14:textId="77777777" w:rsidR="00A45E77" w:rsidRDefault="00A45E77" w:rsidP="00447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54B9E" w14:textId="77777777" w:rsidR="00573D9E" w:rsidRPr="00FD41B6" w:rsidRDefault="00573D9E">
    <w:pPr>
      <w:pStyle w:val="lfej"/>
      <w:rPr>
        <w:rFonts w:ascii="Arial" w:hAnsi="Arial" w:cs="Arial"/>
      </w:rPr>
    </w:pPr>
  </w:p>
  <w:p w14:paraId="5B82CDE1" w14:textId="77777777" w:rsidR="00573D9E" w:rsidRPr="00FD41B6" w:rsidRDefault="00573D9E">
    <w:pPr>
      <w:pStyle w:val="lfej"/>
      <w:rPr>
        <w:rFonts w:ascii="Arial" w:hAnsi="Arial" w:cs="Arial"/>
      </w:rPr>
    </w:pPr>
  </w:p>
  <w:p w14:paraId="442116A4" w14:textId="77777777" w:rsidR="001F78DD" w:rsidRPr="00FD41B6" w:rsidRDefault="001F78DD">
    <w:pPr>
      <w:pStyle w:val="lfej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Rcsostblzat"/>
      <w:tblW w:w="9356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42"/>
      <w:gridCol w:w="1412"/>
      <w:gridCol w:w="3402"/>
    </w:tblGrid>
    <w:tr w:rsidR="00AF4E08" w:rsidRPr="00B65F74" w14:paraId="2895CA89" w14:textId="77777777" w:rsidTr="00185587">
      <w:trPr>
        <w:trHeight w:val="850"/>
      </w:trPr>
      <w:tc>
        <w:tcPr>
          <w:tcW w:w="4542" w:type="dxa"/>
        </w:tcPr>
        <w:p w14:paraId="139FDC74" w14:textId="77777777" w:rsidR="00AF4E08" w:rsidRPr="00B65F74" w:rsidRDefault="00AF4E08" w:rsidP="00AF4E08">
          <w:pPr>
            <w:tabs>
              <w:tab w:val="right" w:pos="4179"/>
            </w:tabs>
            <w:ind w:left="-104" w:firstLine="425"/>
            <w:rPr>
              <w:rFonts w:ascii="Arial" w:hAnsi="Arial" w:cs="Arial"/>
              <w:sz w:val="16"/>
              <w:szCs w:val="16"/>
            </w:rPr>
          </w:pPr>
          <w:r w:rsidRPr="00B65F74">
            <w:rPr>
              <w:rFonts w:ascii="Arial" w:hAnsi="Arial" w:cs="Arial"/>
              <w:noProof/>
              <w:lang w:eastAsia="hu-HU"/>
            </w:rPr>
            <w:drawing>
              <wp:anchor distT="0" distB="0" distL="114300" distR="114300" simplePos="0" relativeHeight="251660288" behindDoc="1" locked="0" layoutInCell="1" allowOverlap="1" wp14:anchorId="33F92FA6" wp14:editId="79A5C712">
                <wp:simplePos x="0" y="0"/>
                <wp:positionH relativeFrom="column">
                  <wp:posOffset>2224</wp:posOffset>
                </wp:positionH>
                <wp:positionV relativeFrom="paragraph">
                  <wp:posOffset>-1270</wp:posOffset>
                </wp:positionV>
                <wp:extent cx="2653945" cy="391457"/>
                <wp:effectExtent l="0" t="0" r="0" b="8890"/>
                <wp:wrapNone/>
                <wp:docPr id="3" name="Ké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3" name="nsu-blac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53945" cy="3914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65F74">
            <w:rPr>
              <w:rFonts w:ascii="Arial" w:hAnsi="Arial" w:cs="Arial"/>
              <w:sz w:val="16"/>
              <w:szCs w:val="16"/>
            </w:rPr>
            <w:tab/>
          </w:r>
        </w:p>
      </w:tc>
      <w:tc>
        <w:tcPr>
          <w:tcW w:w="1412" w:type="dxa"/>
        </w:tcPr>
        <w:p w14:paraId="76D91CAA" w14:textId="77777777" w:rsidR="00AF4E08" w:rsidRPr="00B65F74" w:rsidRDefault="00AF4E08" w:rsidP="00AF4E08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B65F74">
            <w:rPr>
              <w:rFonts w:ascii="Arial" w:eastAsia="Calibri" w:hAnsi="Arial" w:cs="Arial"/>
              <w:noProof/>
              <w:color w:val="000000"/>
              <w:sz w:val="16"/>
              <w:szCs w:val="16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7D30096" wp14:editId="24CA6EDC">
                    <wp:simplePos x="0" y="0"/>
                    <wp:positionH relativeFrom="column">
                      <wp:posOffset>329565</wp:posOffset>
                    </wp:positionH>
                    <wp:positionV relativeFrom="paragraph">
                      <wp:posOffset>24765</wp:posOffset>
                    </wp:positionV>
                    <wp:extent cx="456565" cy="464820"/>
                    <wp:effectExtent l="0" t="0" r="19685" b="30480"/>
                    <wp:wrapNone/>
                    <wp:docPr id="2" name="Egyenes összekötő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>
                              <a:off x="0" y="0"/>
                              <a:ext cx="456565" cy="46482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76F8430" id="Egyenes összekötő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95pt,1.95pt" to="61.9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" strokecolor="black [3213]" strokeweight="1pt">
                    <v:stroke joinstyle="miter"/>
                  </v:line>
                </w:pict>
              </mc:Fallback>
            </mc:AlternateContent>
          </w:r>
        </w:p>
      </w:tc>
      <w:tc>
        <w:tcPr>
          <w:tcW w:w="3402" w:type="dxa"/>
        </w:tcPr>
        <w:p w14:paraId="022D8D63" w14:textId="75F8FCF2" w:rsidR="00AF4E08" w:rsidRPr="006D5D6E" w:rsidRDefault="00AF4E08" w:rsidP="00AF4E08">
          <w:pPr>
            <w:ind w:right="-104"/>
            <w:rPr>
              <w:rFonts w:ascii="Arial" w:hAnsi="Arial" w:cs="Arial"/>
              <w:sz w:val="17"/>
              <w:szCs w:val="17"/>
            </w:rPr>
          </w:pPr>
          <w:r w:rsidRPr="006D5D6E">
            <w:rPr>
              <w:rFonts w:ascii="Arial" w:hAnsi="Arial" w:cs="Arial"/>
              <w:sz w:val="17"/>
              <w:szCs w:val="17"/>
            </w:rPr>
            <w:t>info@nsu.hu</w:t>
          </w:r>
          <w:r w:rsidRPr="006D5D6E">
            <w:rPr>
              <w:rFonts w:ascii="Arial" w:hAnsi="Arial" w:cs="Arial"/>
              <w:sz w:val="17"/>
              <w:szCs w:val="17"/>
            </w:rPr>
            <w:br/>
          </w:r>
          <w:r w:rsidR="008E4831">
            <w:rPr>
              <w:rFonts w:ascii="Arial" w:hAnsi="Arial" w:cs="Arial"/>
              <w:sz w:val="17"/>
              <w:szCs w:val="17"/>
            </w:rPr>
            <w:t xml:space="preserve">1119 </w:t>
          </w:r>
          <w:r w:rsidRPr="006D5D6E">
            <w:rPr>
              <w:rFonts w:ascii="Arial" w:hAnsi="Arial" w:cs="Arial"/>
              <w:sz w:val="17"/>
              <w:szCs w:val="17"/>
            </w:rPr>
            <w:t>Budapest</w:t>
          </w:r>
          <w:r w:rsidRPr="006D5D6E">
            <w:rPr>
              <w:rFonts w:ascii="Arial" w:hAnsi="Arial" w:cs="Arial"/>
              <w:sz w:val="17"/>
              <w:szCs w:val="17"/>
            </w:rPr>
            <w:br/>
          </w:r>
          <w:proofErr w:type="spellStart"/>
          <w:r w:rsidR="008E4831">
            <w:rPr>
              <w:rFonts w:ascii="Arial" w:hAnsi="Arial" w:cs="Arial"/>
              <w:sz w:val="17"/>
              <w:szCs w:val="17"/>
            </w:rPr>
            <w:t>Petzvál</w:t>
          </w:r>
          <w:proofErr w:type="spellEnd"/>
          <w:r w:rsidR="008E4831">
            <w:rPr>
              <w:rFonts w:ascii="Arial" w:hAnsi="Arial" w:cs="Arial"/>
              <w:sz w:val="17"/>
              <w:szCs w:val="17"/>
            </w:rPr>
            <w:t xml:space="preserve"> József u. 29-35.</w:t>
          </w:r>
          <w:r w:rsidRPr="006D5D6E">
            <w:rPr>
              <w:rFonts w:ascii="Arial" w:hAnsi="Arial" w:cs="Arial"/>
              <w:sz w:val="17"/>
              <w:szCs w:val="17"/>
            </w:rPr>
            <w:br/>
          </w:r>
          <w:hyperlink r:id="rId2" w:history="1">
            <w:r w:rsidRPr="006D5D6E">
              <w:rPr>
                <w:rStyle w:val="Hiperhivatkozs"/>
                <w:rFonts w:ascii="Arial" w:hAnsi="Arial" w:cs="Arial"/>
                <w:color w:val="auto"/>
                <w:sz w:val="17"/>
                <w:szCs w:val="17"/>
                <w:u w:val="none"/>
              </w:rPr>
              <w:t>www.nsu.hu</w:t>
            </w:r>
          </w:hyperlink>
        </w:p>
      </w:tc>
    </w:tr>
  </w:tbl>
  <w:p w14:paraId="1587ACC3" w14:textId="77777777" w:rsidR="00A15E72" w:rsidRDefault="00A15E72" w:rsidP="00AF4E0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114991"/>
    <w:multiLevelType w:val="hybridMultilevel"/>
    <w:tmpl w:val="F6884298"/>
    <w:lvl w:ilvl="0" w:tplc="AC92EE2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D4C537D"/>
    <w:multiLevelType w:val="hybridMultilevel"/>
    <w:tmpl w:val="452860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65CE3"/>
    <w:multiLevelType w:val="hybridMultilevel"/>
    <w:tmpl w:val="9306F5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821270">
    <w:abstractNumId w:val="0"/>
  </w:num>
  <w:num w:numId="2" w16cid:durableId="2003195096">
    <w:abstractNumId w:val="2"/>
  </w:num>
  <w:num w:numId="3" w16cid:durableId="1578860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4F0"/>
    <w:rsid w:val="000528E1"/>
    <w:rsid w:val="000C798E"/>
    <w:rsid w:val="000E40BF"/>
    <w:rsid w:val="0012598C"/>
    <w:rsid w:val="00147AEB"/>
    <w:rsid w:val="00157E53"/>
    <w:rsid w:val="001652A1"/>
    <w:rsid w:val="001A7772"/>
    <w:rsid w:val="001C42B7"/>
    <w:rsid w:val="001C42F9"/>
    <w:rsid w:val="001D2228"/>
    <w:rsid w:val="001E5CAE"/>
    <w:rsid w:val="001F0832"/>
    <w:rsid w:val="001F78DD"/>
    <w:rsid w:val="002404A6"/>
    <w:rsid w:val="00272459"/>
    <w:rsid w:val="002A2E2C"/>
    <w:rsid w:val="002A45D9"/>
    <w:rsid w:val="00320519"/>
    <w:rsid w:val="003326E9"/>
    <w:rsid w:val="00386FA2"/>
    <w:rsid w:val="0039095E"/>
    <w:rsid w:val="003A7783"/>
    <w:rsid w:val="00400286"/>
    <w:rsid w:val="00412D56"/>
    <w:rsid w:val="00433FB6"/>
    <w:rsid w:val="00446DB6"/>
    <w:rsid w:val="0044776F"/>
    <w:rsid w:val="00455B34"/>
    <w:rsid w:val="00487334"/>
    <w:rsid w:val="004E78B8"/>
    <w:rsid w:val="00573D9E"/>
    <w:rsid w:val="005E5BD2"/>
    <w:rsid w:val="00642A40"/>
    <w:rsid w:val="0067296D"/>
    <w:rsid w:val="006A0F31"/>
    <w:rsid w:val="006A6F30"/>
    <w:rsid w:val="006C3A50"/>
    <w:rsid w:val="006D0F95"/>
    <w:rsid w:val="006D610B"/>
    <w:rsid w:val="007458EB"/>
    <w:rsid w:val="00765BCF"/>
    <w:rsid w:val="007761C6"/>
    <w:rsid w:val="007B3FB0"/>
    <w:rsid w:val="007E7990"/>
    <w:rsid w:val="007F15A4"/>
    <w:rsid w:val="007F3660"/>
    <w:rsid w:val="00851B9D"/>
    <w:rsid w:val="00853C29"/>
    <w:rsid w:val="008729F3"/>
    <w:rsid w:val="00883C48"/>
    <w:rsid w:val="008B6112"/>
    <w:rsid w:val="008E4831"/>
    <w:rsid w:val="009175FD"/>
    <w:rsid w:val="009704FD"/>
    <w:rsid w:val="00992BAC"/>
    <w:rsid w:val="009B043A"/>
    <w:rsid w:val="00A15E72"/>
    <w:rsid w:val="00A4268F"/>
    <w:rsid w:val="00A45E77"/>
    <w:rsid w:val="00A652A7"/>
    <w:rsid w:val="00A87818"/>
    <w:rsid w:val="00AB2214"/>
    <w:rsid w:val="00AB2BF1"/>
    <w:rsid w:val="00AC04F0"/>
    <w:rsid w:val="00AC57B0"/>
    <w:rsid w:val="00AC6E41"/>
    <w:rsid w:val="00AD59C2"/>
    <w:rsid w:val="00AF4E08"/>
    <w:rsid w:val="00B10C43"/>
    <w:rsid w:val="00B9276B"/>
    <w:rsid w:val="00BA4C12"/>
    <w:rsid w:val="00BF670D"/>
    <w:rsid w:val="00C2381F"/>
    <w:rsid w:val="00C56550"/>
    <w:rsid w:val="00C904CC"/>
    <w:rsid w:val="00CB2BF2"/>
    <w:rsid w:val="00CB62FA"/>
    <w:rsid w:val="00CD6C84"/>
    <w:rsid w:val="00CD6CFB"/>
    <w:rsid w:val="00CF5D61"/>
    <w:rsid w:val="00D32686"/>
    <w:rsid w:val="00D43E6B"/>
    <w:rsid w:val="00DD611E"/>
    <w:rsid w:val="00DF3B4C"/>
    <w:rsid w:val="00DF437F"/>
    <w:rsid w:val="00E23B3A"/>
    <w:rsid w:val="00E340B2"/>
    <w:rsid w:val="00E820F3"/>
    <w:rsid w:val="00EC2F34"/>
    <w:rsid w:val="00ED7B43"/>
    <w:rsid w:val="00F34A2E"/>
    <w:rsid w:val="00F9018E"/>
    <w:rsid w:val="00FB3447"/>
    <w:rsid w:val="00FC58F8"/>
    <w:rsid w:val="00FD41B6"/>
    <w:rsid w:val="00FF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44A51"/>
  <w15:chartTrackingRefBased/>
  <w15:docId w15:val="{5C960BE2-D3C6-4991-A1F3-EDA033A5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C04F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4776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4776F"/>
  </w:style>
  <w:style w:type="paragraph" w:styleId="llb">
    <w:name w:val="footer"/>
    <w:basedOn w:val="Norml"/>
    <w:link w:val="llbChar"/>
    <w:uiPriority w:val="99"/>
    <w:unhideWhenUsed/>
    <w:rsid w:val="0044776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4776F"/>
  </w:style>
  <w:style w:type="table" w:styleId="Rcsostblzat">
    <w:name w:val="Table Grid"/>
    <w:basedOn w:val="Normltblzat"/>
    <w:uiPriority w:val="39"/>
    <w:rsid w:val="0044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44776F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4776F"/>
    <w:rPr>
      <w:color w:val="605E5C"/>
      <w:shd w:val="clear" w:color="auto" w:fill="E1DFDD"/>
    </w:rPr>
  </w:style>
  <w:style w:type="paragraph" w:styleId="Listaszerbekezds">
    <w:name w:val="List Paragraph"/>
    <w:basedOn w:val="Norml"/>
    <w:link w:val="ListaszerbekezdsChar"/>
    <w:uiPriority w:val="34"/>
    <w:qFormat/>
    <w:rsid w:val="0067296D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ListaszerbekezdsChar">
    <w:name w:val="Listaszerű bekezdés Char"/>
    <w:link w:val="Listaszerbekezds"/>
    <w:uiPriority w:val="99"/>
    <w:locked/>
    <w:rsid w:val="0067296D"/>
    <w:rPr>
      <w:sz w:val="22"/>
      <w:szCs w:val="22"/>
    </w:rPr>
  </w:style>
  <w:style w:type="paragraph" w:customStyle="1" w:styleId="wordsection1">
    <w:name w:val="wordsection1"/>
    <w:basedOn w:val="Norml"/>
    <w:uiPriority w:val="99"/>
    <w:rsid w:val="007458EB"/>
    <w:pPr>
      <w:spacing w:after="160" w:line="259" w:lineRule="auto"/>
    </w:pPr>
    <w:rPr>
      <w:rFonts w:ascii="Times New Roman" w:hAnsi="Times New Roman" w:cs="Times New Roman"/>
      <w:sz w:val="22"/>
      <w:szCs w:val="22"/>
      <w:lang w:eastAsia="hu-HU"/>
    </w:rPr>
  </w:style>
  <w:style w:type="paragraph" w:customStyle="1" w:styleId="Alapbekezds">
    <w:name w:val="[Alapbekezdés]"/>
    <w:basedOn w:val="Norml"/>
    <w:uiPriority w:val="99"/>
    <w:rsid w:val="0040028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NormlWeb">
    <w:name w:val="Normal (Web)"/>
    <w:basedOn w:val="Norml"/>
    <w:uiPriority w:val="99"/>
    <w:unhideWhenUsed/>
    <w:rsid w:val="004002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7245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72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0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su.hu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NSU\2023\2_arculat\lev&#233;lpap&#237;r\levelsablon-hatternelk&#252;l-oldalszammal\levelsablon-color-oldalszammal-hatter-nelkul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02327-CB4B-4735-A371-B517CB943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levelsablon-color-oldalszammal-hatter-nelkul</Template>
  <TotalTime>3</TotalTime>
  <Pages>1</Pages>
  <Words>104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dr. Galyas László</cp:lastModifiedBy>
  <cp:revision>3</cp:revision>
  <cp:lastPrinted>2023-01-31T08:58:00Z</cp:lastPrinted>
  <dcterms:created xsi:type="dcterms:W3CDTF">2024-08-07T05:52:00Z</dcterms:created>
  <dcterms:modified xsi:type="dcterms:W3CDTF">2024-08-07T05:53:00Z</dcterms:modified>
</cp:coreProperties>
</file>